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8.394997pt;margin-top:148.335007pt;width:358.53pt;height:555.09pt;mso-position-horizontal-relative:page;mso-position-vertical-relative:page;z-index:-242" coordorigin="2368,2967" coordsize="7171,11102">
            <v:group style="position:absolute;left:2375;top:2974;width:7156;height:11087" coordorigin="2375,2974" coordsize="7156,11087">
              <v:shape style="position:absolute;left:2375;top:2974;width:7156;height:11087" coordorigin="2375,2974" coordsize="7156,11087" path="m2375,14061l9531,14061,9531,2974,2375,2974,2375,14061xe" filled="t" fillcolor="#000000" stroked="f">
                <v:path arrowok="t"/>
                <v:fill/>
              </v:shape>
              <v:shape style="position:absolute;left:2375;top:2974;width:7157;height:11088" type="#_x0000_t75">
                <v:imagedata r:id="rId7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headerReference w:type="default" r:id="rId5"/>
          <w:footerReference w:type="default" r:id="rId6"/>
          <w:type w:val="continuous"/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8.275002pt;margin-top:164.414993pt;width:358.77pt;height:560.61pt;mso-position-horizontal-relative:page;mso-position-vertical-relative:page;z-index:-241" coordorigin="2366,3288" coordsize="7175,11212">
            <v:group style="position:absolute;left:2373;top:3296;width:7160;height:11197" coordorigin="2373,3296" coordsize="7160,11197">
              <v:shape style="position:absolute;left:2373;top:3296;width:7160;height:11197" coordorigin="2373,3296" coordsize="7160,11197" path="m2373,14493l9533,14493,9533,3296,2373,3296,2373,14493xe" filled="t" fillcolor="#000000" stroked="f">
                <v:path arrowok="t"/>
                <v:fill/>
              </v:shape>
              <v:shape style="position:absolute;left:2372;top:3295;width:7162;height:11198" type="#_x0000_t75">
                <v:imagedata r:id="rId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8.275002pt;margin-top:180.554993pt;width:358.77pt;height:562.29pt;mso-position-horizontal-relative:page;mso-position-vertical-relative:page;z-index:-240" coordorigin="2366,3611" coordsize="7175,11246">
            <v:group style="position:absolute;left:2373;top:3619;width:7160;height:11231" coordorigin="2373,3619" coordsize="7160,11231">
              <v:shape style="position:absolute;left:2373;top:3619;width:7160;height:11231" coordorigin="2373,3619" coordsize="7160,11231" path="m2373,14849l9533,14849,9533,3619,2373,3619,2373,14849xe" filled="t" fillcolor="#000000" stroked="f">
                <v:path arrowok="t"/>
                <v:fill/>
              </v:shape>
              <v:shape style="position:absolute;left:2372;top:3618;width:7162;height:11232" type="#_x0000_t75">
                <v:imagedata r:id="rId9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35.074997pt;margin-top:199.395004pt;width:360.69pt;height:571.41pt;mso-position-horizontal-relative:page;mso-position-vertical-relative:page;z-index:-239" coordorigin="2701,3988" coordsize="7214,11428">
            <v:group style="position:absolute;left:2709;top:3995;width:7199;height:11413" coordorigin="2709,3995" coordsize="7199,11413">
              <v:shape style="position:absolute;left:2709;top:3995;width:7199;height:11413" coordorigin="2709,3995" coordsize="7199,11413" path="m2709,15409l9908,15409,9908,3995,2709,3995,2709,15409xe" filled="t" fillcolor="#000000" stroked="f">
                <v:path arrowok="t"/>
                <v:fill/>
              </v:shape>
              <v:shape style="position:absolute;left:2708;top:3995;width:7200;height:11414" type="#_x0000_t75">
                <v:imagedata r:id="rId10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3.834999pt;margin-top:83.955002pt;width:367.65pt;height:563.97pt;mso-position-horizontal-relative:page;mso-position-vertical-relative:page;z-index:-238" coordorigin="2277,1679" coordsize="7353,11279">
            <v:group style="position:absolute;left:2284;top:1687;width:7338;height:11264" coordorigin="2284,1687" coordsize="7338,11264">
              <v:shape style="position:absolute;left:2284;top:1687;width:7338;height:11264" coordorigin="2284,1687" coordsize="7338,11264" path="m2284,12951l9622,12951,9622,1687,2284,1687,2284,12951xe" filled="t" fillcolor="#000000" stroked="f">
                <v:path arrowok="t"/>
                <v:fill/>
              </v:shape>
              <v:shape style="position:absolute;left:2284;top:1686;width:7339;height:11266" type="#_x0000_t75">
                <v:imagedata r:id="rId11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5.635002pt;margin-top:83.955002pt;width:364.05pt;height:560.61pt;mso-position-horizontal-relative:page;mso-position-vertical-relative:page;z-index:-237" coordorigin="2313,1679" coordsize="7281,11212">
            <v:group style="position:absolute;left:2320;top:1687;width:7266;height:11197" coordorigin="2320,1687" coordsize="7266,11197">
              <v:shape style="position:absolute;left:2320;top:1687;width:7266;height:11197" coordorigin="2320,1687" coordsize="7266,11197" path="m2320,12884l9586,12884,9586,1687,2320,1687,2320,12884xe" filled="t" fillcolor="#000000" stroked="f">
                <v:path arrowok="t"/>
                <v:fill/>
              </v:shape>
              <v:shape style="position:absolute;left:2320;top:1686;width:7267;height:11198" type="#_x0000_t75">
                <v:imagedata r:id="rId1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3.714996pt;margin-top:100.035004pt;width:367.89pt;height:557.01pt;mso-position-horizontal-relative:page;mso-position-vertical-relative:page;z-index:-236" coordorigin="2274,2001" coordsize="7358,11140">
            <v:group style="position:absolute;left:2282;top:2008;width:7343;height:11125" coordorigin="2282,2008" coordsize="7343,11125">
              <v:shape style="position:absolute;left:2282;top:2008;width:7343;height:11125" coordorigin="2282,2008" coordsize="7343,11125" path="m2282,13133l9625,13133,9625,2008,2282,2008,2282,13133xe" filled="t" fillcolor="#000000" stroked="f">
                <v:path arrowok="t"/>
                <v:fill/>
              </v:shape>
              <v:shape style="position:absolute;left:2281;top:2008;width:7344;height:11126" type="#_x0000_t75">
                <v:imagedata r:id="rId13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6.474998pt;margin-top:100.035004pt;width:362.37pt;height:564.21pt;mso-position-horizontal-relative:page;mso-position-vertical-relative:page;z-index:-235" coordorigin="2329,2001" coordsize="7247,11284">
            <v:group style="position:absolute;left:2337;top:2008;width:7232;height:11269" coordorigin="2337,2008" coordsize="7232,11269">
              <v:shape style="position:absolute;left:2337;top:2008;width:7232;height:11269" coordorigin="2337,2008" coordsize="7232,11269" path="m2337,13277l9569,13277,9569,2008,2337,2008,2337,13277xe" filled="t" fillcolor="#000000" stroked="f">
                <v:path arrowok="t"/>
                <v:fill/>
              </v:shape>
              <v:shape style="position:absolute;left:2336;top:2008;width:7234;height:11270" type="#_x0000_t75">
                <v:imagedata r:id="rId14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2.035004pt;margin-top:116.175003pt;width:371.25pt;height:562.29pt;mso-position-horizontal-relative:page;mso-position-vertical-relative:page;z-index:-234" coordorigin="2241,2324" coordsize="7425,11246">
            <v:group style="position:absolute;left:2248;top:2331;width:7410;height:11231" coordorigin="2248,2331" coordsize="7410,11231">
              <v:shape style="position:absolute;left:2248;top:2331;width:7410;height:11231" coordorigin="2248,2331" coordsize="7410,11231" path="m2248,13562l9658,13562,9658,2331,2248,2331,2248,13562xe" filled="t" fillcolor="#000000" stroked="f">
                <v:path arrowok="t"/>
                <v:fill/>
              </v:shape>
              <v:shape style="position:absolute;left:2248;top:2330;width:7411;height:11232" type="#_x0000_t75">
                <v:imagedata r:id="rId15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5.635002pt;margin-top:132.255005pt;width:364.05pt;height:560.61pt;mso-position-horizontal-relative:page;mso-position-vertical-relative:page;z-index:-233" coordorigin="2313,2645" coordsize="7281,11212">
            <v:group style="position:absolute;left:2320;top:2653;width:7266;height:11197" coordorigin="2320,2653" coordsize="7266,11197">
              <v:shape style="position:absolute;left:2320;top:2653;width:7266;height:11197" coordorigin="2320,2653" coordsize="7266,11197" path="m2320,13850l9586,13850,9586,2653,2320,2653,2320,13850xe" filled="t" fillcolor="#000000" stroked="f">
                <v:path arrowok="t"/>
                <v:fill/>
              </v:shape>
              <v:shape style="position:absolute;left:2320;top:2652;width:7267;height:11198" type="#_x0000_t75">
                <v:imagedata r:id="rId16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6.474998pt;margin-top:148.335007pt;width:362.37pt;height:560.37pt;mso-position-horizontal-relative:page;mso-position-vertical-relative:page;z-index:-232" coordorigin="2329,2967" coordsize="7247,11207">
            <v:group style="position:absolute;left:2337;top:2974;width:7232;height:11192" coordorigin="2337,2974" coordsize="7232,11192">
              <v:shape style="position:absolute;left:2337;top:2974;width:7232;height:11192" coordorigin="2337,2974" coordsize="7232,11192" path="m2337,14167l9569,14167,9569,2974,2337,2974,2337,14167xe" filled="t" fillcolor="#000000" stroked="f">
                <v:path arrowok="t"/>
                <v:fill/>
              </v:shape>
              <v:shape style="position:absolute;left:2336;top:2974;width:7234;height:11194" type="#_x0000_t75">
                <v:imagedata r:id="rId17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7.434998pt;margin-top:164.414993pt;width:360.45pt;height:564.21pt;mso-position-horizontal-relative:page;mso-position-vertical-relative:page;z-index:-231" coordorigin="2349,3288" coordsize="7209,11284">
            <v:group style="position:absolute;left:2356;top:3296;width:7194;height:11269" coordorigin="2356,3296" coordsize="7194,11269">
              <v:shape style="position:absolute;left:2356;top:3296;width:7194;height:11269" coordorigin="2356,3296" coordsize="7194,11269" path="m2356,14565l9550,14565,9550,3296,2356,3296,2356,14565xe" filled="t" fillcolor="#000000" stroked="f">
                <v:path arrowok="t"/>
                <v:fill/>
              </v:shape>
              <v:shape style="position:absolute;left:2356;top:3295;width:7195;height:11270" type="#_x0000_t75">
                <v:imagedata r:id="rId1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3.834999pt;margin-top:180.554993pt;width:367.65pt;height:563.97pt;mso-position-horizontal-relative:page;mso-position-vertical-relative:page;z-index:-230" coordorigin="2277,3611" coordsize="7353,11279">
            <v:group style="position:absolute;left:2284;top:3619;width:7338;height:11264" coordorigin="2284,3619" coordsize="7338,11264">
              <v:shape style="position:absolute;left:2284;top:3619;width:7338;height:11264" coordorigin="2284,3619" coordsize="7338,11264" path="m2284,14883l9622,14883,9622,3619,2284,3619,2284,14883xe" filled="t" fillcolor="#000000" stroked="f">
                <v:path arrowok="t"/>
                <v:fill/>
              </v:shape>
              <v:shape style="position:absolute;left:2284;top:3618;width:7339;height:11266" type="#_x0000_t75">
                <v:imagedata r:id="rId19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9.235001pt;margin-top:196.634995pt;width:356.85pt;height:564.21pt;mso-position-horizontal-relative:page;mso-position-vertical-relative:page;z-index:-229" coordorigin="2385,3933" coordsize="7137,11284">
            <v:group style="position:absolute;left:2392;top:3940;width:7122;height:11269" coordorigin="2392,3940" coordsize="7122,11269">
              <v:shape style="position:absolute;left:2392;top:3940;width:7122;height:11269" coordorigin="2392,3940" coordsize="7122,11269" path="m2392,15209l9514,15209,9514,3940,2392,3940,2392,15209xe" filled="t" fillcolor="#000000" stroked="f">
                <v:path arrowok="t"/>
                <v:fill/>
              </v:shape>
              <v:shape style="position:absolute;left:2392;top:3940;width:7123;height:11270" type="#_x0000_t75">
                <v:imagedata r:id="rId20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2.875pt;margin-top:83.955002pt;width:369.57pt;height:575.01pt;mso-position-horizontal-relative:page;mso-position-vertical-relative:page;z-index:-228" coordorigin="2258,1679" coordsize="7391,11500">
            <v:group style="position:absolute;left:2265;top:1687;width:7376;height:11485" coordorigin="2265,1687" coordsize="7376,11485">
              <v:shape style="position:absolute;left:2265;top:1687;width:7376;height:11485" coordorigin="2265,1687" coordsize="7376,11485" path="m2265,13172l9641,13172,9641,1687,2265,1687,2265,13172xe" filled="t" fillcolor="#000000" stroked="f">
                <v:path arrowok="t"/>
                <v:fill/>
              </v:shape>
              <v:shape style="position:absolute;left:2264;top:1686;width:7378;height:11486" type="#_x0000_t75">
                <v:imagedata r:id="rId21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2.875pt;margin-top:116.175003pt;width:369.57pt;height:565.89pt;mso-position-horizontal-relative:page;mso-position-vertical-relative:page;z-index:-227" coordorigin="2258,2324" coordsize="7391,11318">
            <v:group style="position:absolute;left:2265;top:2331;width:7376;height:11303" coordorigin="2265,2331" coordsize="7376,11303">
              <v:shape style="position:absolute;left:2265;top:2331;width:7376;height:11303" coordorigin="2265,2331" coordsize="7376,11303" path="m2265,13634l9641,13634,9641,2331,2265,2331,2265,13634xe" filled="t" fillcolor="#000000" stroked="f">
                <v:path arrowok="t"/>
                <v:fill/>
              </v:shape>
              <v:shape style="position:absolute;left:2264;top:2330;width:7378;height:11304" type="#_x0000_t75">
                <v:imagedata r:id="rId2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6.595001pt;margin-top:132.255005pt;width:362.13pt;height:562.53pt;mso-position-horizontal-relative:page;mso-position-vertical-relative:page;z-index:-226" coordorigin="2332,2645" coordsize="7243,11251">
            <v:group style="position:absolute;left:2339;top:2653;width:7228;height:11236" coordorigin="2339,2653" coordsize="7228,11236">
              <v:shape style="position:absolute;left:2339;top:2653;width:7228;height:11236" coordorigin="2339,2653" coordsize="7228,11236" path="m2339,13888l9567,13888,9567,2653,2339,2653,2339,13888xe" filled="t" fillcolor="#000000" stroked="f">
                <v:path arrowok="t"/>
                <v:fill/>
              </v:shape>
              <v:shape style="position:absolute;left:2339;top:2652;width:7229;height:11237" type="#_x0000_t75">
                <v:imagedata r:id="rId23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7.434998pt;margin-top:148.335007pt;width:360.45pt;height:558.690pt;mso-position-horizontal-relative:page;mso-position-vertical-relative:page;z-index:-225" coordorigin="2349,2967" coordsize="7209,11174">
            <v:group style="position:absolute;left:2356;top:2974;width:7194;height:11159" coordorigin="2356,2974" coordsize="7194,11159">
              <v:shape style="position:absolute;left:2356;top:2974;width:7194;height:11159" coordorigin="2356,2974" coordsize="7194,11159" path="m2356,14133l9550,14133,9550,2974,2356,2974,2356,14133xe" filled="t" fillcolor="#000000" stroked="f">
                <v:path arrowok="t"/>
                <v:fill/>
              </v:shape>
              <v:shape style="position:absolute;left:2356;top:2974;width:7195;height:11160" type="#_x0000_t75">
                <v:imagedata r:id="rId24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5.635002pt;margin-top:164.475006pt;width:364.05pt;height:562.29pt;mso-position-horizontal-relative:page;mso-position-vertical-relative:page;z-index:-224" coordorigin="2313,3290" coordsize="7281,11246">
            <v:group style="position:absolute;left:2320;top:3297;width:7266;height:11231" coordorigin="2320,3297" coordsize="7266,11231">
              <v:shape style="position:absolute;left:2320;top:3297;width:7266;height:11231" coordorigin="2320,3297" coordsize="7266,11231" path="m2320,14528l9586,14528,9586,3297,2320,3297,2320,14528xe" filled="t" fillcolor="#000000" stroked="f">
                <v:path arrowok="t"/>
                <v:fill/>
              </v:shape>
              <v:shape style="position:absolute;left:2320;top:3296;width:7267;height:11232" type="#_x0000_t75">
                <v:imagedata r:id="rId25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8.394997pt;margin-top:164.475006pt;width:358.53pt;height:565.89pt;mso-position-horizontal-relative:page;mso-position-vertical-relative:page;z-index:-223" coordorigin="2368,3290" coordsize="7171,11318">
            <v:group style="position:absolute;left:2375;top:3297;width:7156;height:11303" coordorigin="2375,3297" coordsize="7156,11303">
              <v:shape style="position:absolute;left:2375;top:3297;width:7156;height:11303" coordorigin="2375,3297" coordsize="7156,11303" path="m2375,14600l9531,14600,9531,3297,2375,3297,2375,14600xe" filled="t" fillcolor="#000000" stroked="f">
                <v:path arrowok="t"/>
                <v:fill/>
              </v:shape>
              <v:shape style="position:absolute;left:2375;top:3296;width:7157;height:11304" type="#_x0000_t75">
                <v:imagedata r:id="rId26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2.875pt;margin-top:180.494995pt;width:369.57pt;height:564.21pt;mso-position-horizontal-relative:page;mso-position-vertical-relative:page;z-index:-222" coordorigin="2258,3610" coordsize="7391,11284">
            <v:group style="position:absolute;left:2265;top:3617;width:7376;height:11269" coordorigin="2265,3617" coordsize="7376,11269">
              <v:shape style="position:absolute;left:2265;top:3617;width:7376;height:11269" coordorigin="2265,3617" coordsize="7376,11269" path="m2265,14887l9641,14887,9641,3617,2265,3617,2265,14887xe" filled="t" fillcolor="#000000" stroked="f">
                <v:path arrowok="t"/>
                <v:fill/>
              </v:shape>
              <v:shape style="position:absolute;left:2264;top:3617;width:7378;height:11270" type="#_x0000_t75">
                <v:imagedata r:id="rId27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7.434998pt;margin-top:196.634995pt;width:360.45pt;height:569.49pt;mso-position-horizontal-relative:page;mso-position-vertical-relative:page;z-index:-221" coordorigin="2349,3933" coordsize="7209,11390">
            <v:group style="position:absolute;left:2356;top:3940;width:7194;height:11375" coordorigin="2356,3940" coordsize="7194,11375">
              <v:shape style="position:absolute;left:2356;top:3940;width:7194;height:11375" coordorigin="2356,3940" coordsize="7194,11375" path="m2356,15315l9550,15315,9550,3940,2356,3940,2356,15315xe" filled="t" fillcolor="#000000" stroked="f">
                <v:path arrowok="t"/>
                <v:fill/>
              </v:shape>
              <v:shape style="position:absolute;left:2356;top:3940;width:7195;height:11376" type="#_x0000_t75">
                <v:imagedata r:id="rId2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5.514999pt;margin-top:83.955002pt;width:364.29pt;height:558.690pt;mso-position-horizontal-relative:page;mso-position-vertical-relative:page;z-index:-220" coordorigin="2310,1679" coordsize="7286,11174">
            <v:group style="position:absolute;left:2318;top:1687;width:7271;height:11159" coordorigin="2318,1687" coordsize="7271,11159">
              <v:shape style="position:absolute;left:2318;top:1687;width:7271;height:11159" coordorigin="2318,1687" coordsize="7271,11159" path="m2318,12845l9589,12845,9589,1687,2318,1687,2318,12845xe" filled="t" fillcolor="#000000" stroked="f">
                <v:path arrowok="t"/>
                <v:fill/>
              </v:shape>
              <v:shape style="position:absolute;left:2317;top:1686;width:7272;height:11160" type="#_x0000_t75">
                <v:imagedata r:id="rId29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6.474998pt;margin-top:100.035004pt;width:362.37pt;height:567.810pt;mso-position-horizontal-relative:page;mso-position-vertical-relative:page;z-index:-219" coordorigin="2329,2001" coordsize="7247,11356">
            <v:group style="position:absolute;left:2337;top:2008;width:7232;height:11341" coordorigin="2337,2008" coordsize="7232,11341">
              <v:shape style="position:absolute;left:2337;top:2008;width:7232;height:11341" coordorigin="2337,2008" coordsize="7232,11341" path="m2337,13349l9569,13349,9569,2008,2337,2008,2337,13349xe" filled="t" fillcolor="#000000" stroked="f">
                <v:path arrowok="t"/>
                <v:fill/>
              </v:shape>
              <v:shape style="position:absolute;left:2336;top:2008;width:7234;height:11342" type="#_x0000_t75">
                <v:imagedata r:id="rId30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3.834999pt;margin-top:116.114998pt;width:367.65pt;height:567.810pt;mso-position-horizontal-relative:page;mso-position-vertical-relative:page;z-index:-218" coordorigin="2277,2322" coordsize="7353,11356">
            <v:group style="position:absolute;left:2284;top:2330;width:7338;height:11341" coordorigin="2284,2330" coordsize="7338,11341">
              <v:shape style="position:absolute;left:2284;top:2330;width:7338;height:11341" coordorigin="2284,2330" coordsize="7338,11341" path="m2284,13671l9622,13671,9622,2330,2284,2330,2284,13671xe" filled="t" fillcolor="#000000" stroked="f">
                <v:path arrowok="t"/>
                <v:fill/>
              </v:shape>
              <v:shape style="position:absolute;left:2284;top:2329;width:7339;height:11342" type="#_x0000_t75">
                <v:imagedata r:id="rId31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5.635002pt;margin-top:132.255005pt;width:364.05pt;height:573.330pt;mso-position-horizontal-relative:page;mso-position-vertical-relative:page;z-index:-217" coordorigin="2313,2645" coordsize="7281,11467">
            <v:group style="position:absolute;left:2320;top:2653;width:7266;height:11452" coordorigin="2320,2653" coordsize="7266,11452">
              <v:shape style="position:absolute;left:2320;top:2653;width:7266;height:11452" coordorigin="2320,2653" coordsize="7266,11452" path="m2320,14104l9586,14104,9586,2653,2320,2653,2320,14104xe" filled="t" fillcolor="#000000" stroked="f">
                <v:path arrowok="t"/>
                <v:fill/>
              </v:shape>
              <v:shape style="position:absolute;left:2320;top:2652;width:7267;height:11453" type="#_x0000_t75">
                <v:imagedata r:id="rId3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4.675003pt;margin-top:132.255005pt;width:365.97pt;height:564.21pt;mso-position-horizontal-relative:page;mso-position-vertical-relative:page;z-index:-216" coordorigin="2294,2645" coordsize="7319,11284">
            <v:group style="position:absolute;left:2301;top:2653;width:7304;height:11269" coordorigin="2301,2653" coordsize="7304,11269">
              <v:shape style="position:absolute;left:2301;top:2653;width:7304;height:11269" coordorigin="2301,2653" coordsize="7304,11269" path="m2301,13922l9605,13922,9605,2653,2301,2653,2301,13922xe" filled="t" fillcolor="#000000" stroked="f">
                <v:path arrowok="t"/>
                <v:fill/>
              </v:shape>
              <v:shape style="position:absolute;left:2300;top:2652;width:7306;height:11270" type="#_x0000_t75">
                <v:imagedata r:id="rId33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1164" w:footer="473" w:top="1400" w:bottom="660" w:left="1300" w:right="126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115.514999pt;margin-top:132.255005pt;width:364.29pt;height:580.29pt;mso-position-horizontal-relative:page;mso-position-vertical-relative:page;z-index:-215" coordorigin="2310,2645" coordsize="7286,11606">
            <v:group style="position:absolute;left:2318;top:2653;width:7271;height:11591" coordorigin="2318,2653" coordsize="7271,11591">
              <v:shape style="position:absolute;left:2318;top:2653;width:7271;height:11591" coordorigin="2318,2653" coordsize="7271,11591" path="m2318,14243l9589,14243,9589,2653,2318,2653,2318,14243xe" filled="t" fillcolor="#000000" stroked="f">
                <v:path arrowok="t"/>
                <v:fill/>
              </v:shape>
              <v:shape style="position:absolute;left:2317;top:2652;width:7272;height:11592" type="#_x0000_t75">
                <v:imagedata r:id="rId34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sectPr>
      <w:pgSz w:w="11900" w:h="16840"/>
      <w:pgMar w:header="1164" w:footer="473" w:top="1400" w:bottom="660" w:left="130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group style="position:absolute;margin-left:71.220001pt;margin-top:798pt;width:454.5pt;height:.1pt;mso-position-horizontal-relative:page;mso-position-vertical-relative:page;z-index:-240" coordorigin="1424,15960" coordsize="9090,2">
          <v:shape style="position:absolute;left:1424;top:15960;width:9090;height:2" coordorigin="1424,15960" coordsize="9090,0" path="m1424,15960l10514,15960e" filled="f" stroked="t" strokeweight=".75pt" strokecolor="#010101">
            <v:path arrowok="t"/>
          </v:shape>
          <w10:wrap type="none"/>
        </v:group>
      </w:pict>
    </w:r>
    <w:r>
      <w:rPr/>
      <w:pict>
        <v:shape style="position:absolute;margin-left:69.919998pt;margin-top:800.243591pt;width:147.297207pt;height:14.0pt;mso-position-horizontal-relative:page;mso-position-vertical-relative:page;z-index:-239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</w:rPr>
                  <w:t>Naba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</w:rPr>
                  <w:t>Cultural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</w:rPr>
                  <w:t>Orga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-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</w:rPr>
                  <w:t>ization</w:t>
                </w:r>
                <w:r>
                  <w:rPr>
                    <w:rFonts w:ascii="Times New Roman" w:hAnsi="Times New Roman" w:cs="Times New Roman" w:eastAsia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8.217224pt;margin-top:800.243591pt;width:97.023205pt;height:14.0pt;mso-position-horizontal-relative:page;mso-position-vertical-relative:page;z-index:-238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</w:rPr>
                  <w:t>NabaCultural.Org</w:t>
                </w:r>
                <w:r>
                  <w:rPr>
                    <w:rFonts w:ascii="Times New Roman" w:hAnsi="Times New Roman" w:cs="Times New Roman" w:eastAsia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shape style="position:absolute;margin-left:89.25pt;margin-top:220.023438pt;width:416.5pt;height:401.953125pt;mso-position-horizontal-relative:page;mso-position-vertical-relative:page;z-index:-242" type="#_x0000_t75">
          <v:imagedata r:id="rId1" o:title="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919998pt;margin-top:57.203617pt;width:453.267213pt;height:14pt;mso-position-horizontal-relative:page;mso-position-vertical-relative:page;z-index:-241" type="#_x0000_t202" filled="f" stroked="f">
          <v:textbox inset="0,0,0,0">
            <w:txbxContent>
              <w:p>
                <w:pPr>
                  <w:tabs>
                    <w:tab w:pos="4640" w:val="left"/>
                  </w:tabs>
                  <w:spacing w:before="0" w:after="0" w:line="265" w:lineRule="exact"/>
                  <w:ind w:left="20" w:right="-56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sz w:val="24"/>
                    <w:szCs w:val="24"/>
                  </w:rPr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Dua-e-Nudba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Translated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by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Naba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Cultural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Organization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spacing w:val="0"/>
                    <w:w w:val="100"/>
                    <w:sz w:val="24"/>
                    <w:szCs w:val="24"/>
                  </w:rPr>
                </w:r>
                <w:r>
                  <w:rPr>
                    <w:rFonts w:ascii="Times New Roman" w:hAnsi="Times New Roman" w:cs="Times New Roman" w:eastAsia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Imam Zaman</dc:subject>
  <dc:title>Dua-e-Nudba</dc:title>
  <dcterms:created xsi:type="dcterms:W3CDTF">2012-11-11T11:23:08Z</dcterms:created>
  <dcterms:modified xsi:type="dcterms:W3CDTF">2012-11-11T11:23:08Z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2005-05-11T00:00:00Z</vt:filetime>
  </property>
  <property fmtid="{D5CDD505-2E9C-101B-9397-08002B2CF9AE}" pid="3" name="LastSaved">
    <vt:filetime>2012-11-11T00:00:00Z</vt:filetime>
  </property>
</Properties>
</file>